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4556AA" w14:textId="77777777" w:rsidR="00CA5FD8" w:rsidRDefault="00CA5FD8" w:rsidP="00B539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41A9173" w14:textId="77777777" w:rsidR="00C67EBB" w:rsidRPr="00C4021B" w:rsidRDefault="00C4021B" w:rsidP="00C4021B">
      <w:pPr>
        <w:jc w:val="center"/>
        <w:rPr>
          <w:rFonts w:ascii="Times New Roman" w:hAnsi="Times New Roman"/>
          <w:sz w:val="40"/>
          <w:szCs w:val="40"/>
        </w:rPr>
      </w:pPr>
      <w:r w:rsidRPr="00C4021B">
        <w:rPr>
          <w:rFonts w:ascii="Times New Roman" w:hAnsi="Times New Roman"/>
          <w:sz w:val="40"/>
          <w:szCs w:val="40"/>
        </w:rPr>
        <w:t>Meals/Event Attendee Form</w:t>
      </w:r>
    </w:p>
    <w:p w14:paraId="0A4AAC84" w14:textId="0D4F5A4A" w:rsidR="00C67EBB" w:rsidRDefault="00C4021B" w:rsidP="00C67E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Event Date:</w:t>
      </w:r>
      <w:r w:rsidR="00342889">
        <w:rPr>
          <w:rFonts w:ascii="Times New Roman" w:hAnsi="Times New Roman"/>
          <w:sz w:val="28"/>
          <w:szCs w:val="28"/>
        </w:rPr>
        <w:t xml:space="preserve"> </w:t>
      </w:r>
    </w:p>
    <w:p w14:paraId="6DC8FF38" w14:textId="38477A90" w:rsidR="00C4021B" w:rsidRDefault="00C4021B" w:rsidP="00C67E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Time:</w:t>
      </w:r>
      <w:r w:rsidR="00E93191">
        <w:rPr>
          <w:rFonts w:ascii="Times New Roman" w:hAnsi="Times New Roman"/>
          <w:sz w:val="28"/>
          <w:szCs w:val="28"/>
        </w:rPr>
        <w:t xml:space="preserve"> </w:t>
      </w:r>
    </w:p>
    <w:p w14:paraId="52F3FB2F" w14:textId="2935AA33" w:rsidR="00C4021B" w:rsidRDefault="00C4021B" w:rsidP="00C67E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Location:</w:t>
      </w:r>
      <w:r w:rsidR="00E93191">
        <w:rPr>
          <w:rFonts w:ascii="Times New Roman" w:hAnsi="Times New Roman"/>
          <w:sz w:val="28"/>
          <w:szCs w:val="28"/>
        </w:rPr>
        <w:tab/>
      </w:r>
    </w:p>
    <w:p w14:paraId="74F80CDE" w14:textId="1025A8F4" w:rsidR="00C4021B" w:rsidRDefault="00C4021B" w:rsidP="00C67E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Business Purpose</w:t>
      </w:r>
      <w:r w:rsidR="00342889">
        <w:rPr>
          <w:rFonts w:ascii="Times New Roman" w:hAnsi="Times New Roman"/>
          <w:sz w:val="28"/>
          <w:szCs w:val="28"/>
        </w:rPr>
        <w:t>:</w:t>
      </w:r>
    </w:p>
    <w:p w14:paraId="6B1295D5" w14:textId="77777777" w:rsidR="00C4021B" w:rsidRDefault="00C4021B" w:rsidP="00C67EBB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1"/>
        <w:gridCol w:w="5399"/>
      </w:tblGrid>
      <w:tr w:rsidR="00C4021B" w:rsidRPr="006B3621" w14:paraId="621381EC" w14:textId="77777777" w:rsidTr="006B3621">
        <w:tc>
          <w:tcPr>
            <w:tcW w:w="5508" w:type="dxa"/>
          </w:tcPr>
          <w:p w14:paraId="430B0FE1" w14:textId="77777777" w:rsidR="00C4021B" w:rsidRPr="006B3621" w:rsidRDefault="00C4021B" w:rsidP="006B36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3621">
              <w:rPr>
                <w:rFonts w:ascii="Times New Roman" w:hAnsi="Times New Roman"/>
                <w:sz w:val="28"/>
                <w:szCs w:val="28"/>
              </w:rPr>
              <w:t>Name of Attendees</w:t>
            </w:r>
          </w:p>
        </w:tc>
        <w:tc>
          <w:tcPr>
            <w:tcW w:w="5508" w:type="dxa"/>
          </w:tcPr>
          <w:p w14:paraId="1A6CFC30" w14:textId="77777777" w:rsidR="00C4021B" w:rsidRPr="006B3621" w:rsidRDefault="00C4021B" w:rsidP="006B36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3621">
              <w:rPr>
                <w:rFonts w:ascii="Times New Roman" w:hAnsi="Times New Roman"/>
                <w:sz w:val="28"/>
                <w:szCs w:val="28"/>
              </w:rPr>
              <w:t>Relationship to USC or Title</w:t>
            </w:r>
          </w:p>
        </w:tc>
      </w:tr>
      <w:tr w:rsidR="00C4021B" w:rsidRPr="006B3621" w14:paraId="664E5E32" w14:textId="77777777" w:rsidTr="006B3621">
        <w:tc>
          <w:tcPr>
            <w:tcW w:w="5508" w:type="dxa"/>
          </w:tcPr>
          <w:p w14:paraId="216C1553" w14:textId="5D2F842D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</w:tcPr>
          <w:p w14:paraId="4A7ADBC8" w14:textId="221C82F1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021B" w:rsidRPr="006B3621" w14:paraId="506F9229" w14:textId="77777777" w:rsidTr="006B3621">
        <w:tc>
          <w:tcPr>
            <w:tcW w:w="5508" w:type="dxa"/>
          </w:tcPr>
          <w:p w14:paraId="67809C7F" w14:textId="7F66B436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</w:tcPr>
          <w:p w14:paraId="4C00A966" w14:textId="3AD80CAD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021B" w:rsidRPr="006B3621" w14:paraId="0C1BB6DB" w14:textId="77777777" w:rsidTr="006B3621">
        <w:tc>
          <w:tcPr>
            <w:tcW w:w="5508" w:type="dxa"/>
          </w:tcPr>
          <w:p w14:paraId="6346FC25" w14:textId="56502F32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</w:tcPr>
          <w:p w14:paraId="3543FBB2" w14:textId="0D6B1A60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021B" w:rsidRPr="006B3621" w14:paraId="193532C6" w14:textId="77777777" w:rsidTr="006B3621">
        <w:tc>
          <w:tcPr>
            <w:tcW w:w="5508" w:type="dxa"/>
          </w:tcPr>
          <w:p w14:paraId="1E42A536" w14:textId="7E030E80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</w:tcPr>
          <w:p w14:paraId="7DC8BE30" w14:textId="60DF79F6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021B" w:rsidRPr="006B3621" w14:paraId="1D7B14A0" w14:textId="77777777" w:rsidTr="006B3621">
        <w:tc>
          <w:tcPr>
            <w:tcW w:w="5508" w:type="dxa"/>
          </w:tcPr>
          <w:p w14:paraId="28E988A8" w14:textId="3557A288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</w:tcPr>
          <w:p w14:paraId="222C6DC0" w14:textId="7856CF32" w:rsidR="00C4021B" w:rsidRPr="006B3621" w:rsidRDefault="00C4021B" w:rsidP="00C67EB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BFDEAEA" w14:textId="77777777" w:rsidR="00C67EBB" w:rsidRP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3729ED39" w14:textId="77777777" w:rsidR="00C67EBB" w:rsidRP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5E7E71DB" w14:textId="77777777" w:rsidR="00C67EBB" w:rsidRP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33E2C9B5" w14:textId="77777777" w:rsidR="00C67EBB" w:rsidRP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1E60F4DB" w14:textId="77777777" w:rsidR="00C67EBB" w:rsidRP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089E2FB5" w14:textId="77777777" w:rsidR="00C67EBB" w:rsidRP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3798E46F" w14:textId="77777777" w:rsidR="00C67EBB" w:rsidRP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7F803A35" w14:textId="77777777" w:rsidR="00C67EBB" w:rsidRP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0CE8D350" w14:textId="77777777" w:rsidR="00C67EBB" w:rsidRDefault="00C67EBB" w:rsidP="00C67EBB">
      <w:pPr>
        <w:rPr>
          <w:rFonts w:ascii="Times New Roman" w:hAnsi="Times New Roman"/>
          <w:sz w:val="20"/>
          <w:szCs w:val="20"/>
        </w:rPr>
      </w:pPr>
    </w:p>
    <w:p w14:paraId="5D9ABF2A" w14:textId="7DB0D6AB" w:rsidR="00731FCC" w:rsidRPr="00731FCC" w:rsidRDefault="00C67EBB" w:rsidP="000077D4">
      <w:pPr>
        <w:tabs>
          <w:tab w:val="left" w:pos="3408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sectPr w:rsidR="00731FCC" w:rsidRPr="00731FCC" w:rsidSect="00BE3760">
      <w:headerReference w:type="first" r:id="rId7"/>
      <w:footerReference w:type="first" r:id="rId8"/>
      <w:pgSz w:w="12240" w:h="15840"/>
      <w:pgMar w:top="720" w:right="720" w:bottom="720" w:left="72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EDB8B7" w14:textId="77777777" w:rsidR="00441CF3" w:rsidRDefault="00441CF3" w:rsidP="002A5E2D">
      <w:pPr>
        <w:spacing w:after="0" w:line="240" w:lineRule="auto"/>
      </w:pPr>
      <w:r>
        <w:separator/>
      </w:r>
    </w:p>
  </w:endnote>
  <w:endnote w:type="continuationSeparator" w:id="0">
    <w:p w14:paraId="6F38968E" w14:textId="77777777" w:rsidR="00441CF3" w:rsidRDefault="00441CF3" w:rsidP="002A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338E4" w14:textId="77777777" w:rsidR="00CA5FD8" w:rsidRDefault="003E5FB1" w:rsidP="00CA5FD8">
    <w:pPr>
      <w:pStyle w:val="Footer"/>
      <w:jc w:val="center"/>
      <w:rPr>
        <w:rFonts w:ascii="Times New Roman" w:hAnsi="Times New Roman"/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08B2B75A" wp14:editId="4B309DAF">
              <wp:simplePos x="0" y="0"/>
              <wp:positionH relativeFrom="column">
                <wp:posOffset>-12065</wp:posOffset>
              </wp:positionH>
              <wp:positionV relativeFrom="paragraph">
                <wp:posOffset>71119</wp:posOffset>
              </wp:positionV>
              <wp:extent cx="7006590" cy="0"/>
              <wp:effectExtent l="0" t="0" r="3810" b="0"/>
              <wp:wrapNone/>
              <wp:docPr id="112797589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00659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91003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152DEB" id="Straight Connector 3" o:spid="_x0000_s1026" style="position:absolute;z-index:251657728;visibility:visible;mso-wrap-style:square;mso-width-percent:0;mso-height-percent:0;mso-wrap-distance-left:9pt;mso-wrap-distance-top:.kmm;mso-wrap-distance-right:9pt;mso-wrap-distance-bottom:.kmm;mso-position-horizontal:absolute;mso-position-horizontal-relative:text;mso-position-vertical:absolute;mso-position-vertical-relative:text;mso-width-percent:0;mso-height-percent:0;mso-width-relative:margin;mso-height-relative:page" from="-.95pt,5.6pt" to="550.75pt,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" strokecolor="#910039">
              <o:lock v:ext="edit" shapetype="f"/>
            </v:line>
          </w:pict>
        </mc:Fallback>
      </mc:AlternateContent>
    </w:r>
  </w:p>
  <w:p w14:paraId="757A70D2" w14:textId="77777777" w:rsidR="00CA5FD8" w:rsidRPr="007B0C05" w:rsidRDefault="00481148" w:rsidP="00CA5FD8">
    <w:pPr>
      <w:pStyle w:val="Footer"/>
      <w:jc w:val="center"/>
      <w:rPr>
        <w:rFonts w:ascii="Arial" w:hAnsi="Arial" w:cs="Arial"/>
        <w:sz w:val="14"/>
        <w:szCs w:val="14"/>
      </w:rPr>
    </w:pPr>
    <w:r w:rsidRPr="007B0C05">
      <w:rPr>
        <w:rFonts w:ascii="Arial" w:hAnsi="Arial" w:cs="Arial"/>
        <w:sz w:val="14"/>
        <w:szCs w:val="14"/>
      </w:rPr>
      <w:t>University of South Carolina</w:t>
    </w:r>
    <w:r w:rsidR="00CA5FD8" w:rsidRPr="007B0C05">
      <w:rPr>
        <w:rFonts w:ascii="Arial" w:hAnsi="Arial" w:cs="Arial"/>
        <w:sz w:val="14"/>
        <w:szCs w:val="14"/>
      </w:rPr>
      <w:t xml:space="preserve"> • </w:t>
    </w:r>
    <w:r w:rsidRPr="007B0C05">
      <w:rPr>
        <w:rFonts w:ascii="Arial" w:hAnsi="Arial" w:cs="Arial"/>
        <w:sz w:val="14"/>
        <w:szCs w:val="14"/>
      </w:rPr>
      <w:t>Columbia, S</w:t>
    </w:r>
    <w:r w:rsidR="007B0C05" w:rsidRPr="007B0C05">
      <w:rPr>
        <w:rFonts w:ascii="Arial" w:hAnsi="Arial" w:cs="Arial"/>
        <w:sz w:val="14"/>
        <w:szCs w:val="14"/>
      </w:rPr>
      <w:t xml:space="preserve">outh </w:t>
    </w:r>
    <w:r w:rsidRPr="007B0C05">
      <w:rPr>
        <w:rFonts w:ascii="Arial" w:hAnsi="Arial" w:cs="Arial"/>
        <w:sz w:val="14"/>
        <w:szCs w:val="14"/>
      </w:rPr>
      <w:t>C</w:t>
    </w:r>
    <w:r w:rsidR="007B0C05" w:rsidRPr="007B0C05">
      <w:rPr>
        <w:rFonts w:ascii="Arial" w:hAnsi="Arial" w:cs="Arial"/>
        <w:sz w:val="14"/>
        <w:szCs w:val="14"/>
      </w:rPr>
      <w:t>arolina</w:t>
    </w:r>
    <w:r w:rsidR="00CA5FD8" w:rsidRPr="007B0C05">
      <w:rPr>
        <w:rFonts w:ascii="Arial" w:hAnsi="Arial" w:cs="Arial"/>
        <w:sz w:val="14"/>
        <w:szCs w:val="14"/>
      </w:rPr>
      <w:t xml:space="preserve"> </w:t>
    </w:r>
  </w:p>
  <w:p w14:paraId="75471B00" w14:textId="77777777" w:rsidR="00CA5FD8" w:rsidRDefault="00CA5FD8" w:rsidP="00CA5FD8">
    <w:pPr>
      <w:pStyle w:val="Footer"/>
      <w:jc w:val="center"/>
      <w:rPr>
        <w:rFonts w:ascii="Times New Roman" w:hAnsi="Times New Roman"/>
        <w:sz w:val="18"/>
        <w:szCs w:val="18"/>
      </w:rPr>
    </w:pPr>
  </w:p>
  <w:p w14:paraId="43E3D2CD" w14:textId="77777777" w:rsidR="00CA5FD8" w:rsidRDefault="00CA5FD8" w:rsidP="00CA5FD8">
    <w:pPr>
      <w:pStyle w:val="Footer"/>
      <w:jc w:val="center"/>
      <w:rPr>
        <w:rFonts w:ascii="Times New Roman" w:hAnsi="Times New Roman"/>
        <w:sz w:val="18"/>
        <w:szCs w:val="18"/>
      </w:rPr>
    </w:pPr>
  </w:p>
  <w:p w14:paraId="161AC96F" w14:textId="77777777" w:rsidR="00CA5FD8" w:rsidRPr="007B0C05" w:rsidRDefault="00481148" w:rsidP="007B0C05">
    <w:pPr>
      <w:pStyle w:val="Footer"/>
      <w:jc w:val="center"/>
      <w:rPr>
        <w:rFonts w:ascii="Arial" w:hAnsi="Arial" w:cs="Arial"/>
        <w:sz w:val="8"/>
        <w:szCs w:val="16"/>
      </w:rPr>
    </w:pPr>
    <w:r w:rsidRPr="007B0C05">
      <w:rPr>
        <w:rFonts w:ascii="Arial" w:hAnsi="Arial" w:cs="Arial"/>
        <w:sz w:val="8"/>
        <w:szCs w:val="16"/>
      </w:rPr>
      <w:t>An Equal Opportunity Institution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42B4DE" w14:textId="77777777" w:rsidR="00441CF3" w:rsidRDefault="00441CF3" w:rsidP="002A5E2D">
      <w:pPr>
        <w:spacing w:after="0" w:line="240" w:lineRule="auto"/>
      </w:pPr>
      <w:r>
        <w:separator/>
      </w:r>
    </w:p>
  </w:footnote>
  <w:footnote w:type="continuationSeparator" w:id="0">
    <w:p w14:paraId="3C8AF94E" w14:textId="77777777" w:rsidR="00441CF3" w:rsidRDefault="00441CF3" w:rsidP="002A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35A5C0" w14:textId="77777777" w:rsidR="00CA5FD8" w:rsidRDefault="003E5FB1" w:rsidP="00C11629"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57A31610" wp14:editId="6AFB13F6">
          <wp:extent cx="1265131" cy="948267"/>
          <wp:effectExtent l="0" t="0" r="5080" b="4445"/>
          <wp:docPr id="1" name="Picture 2" descr="University logo and wordmark for University of South Carolina, featuring a black palmetto tree and gates above large garnet lettering. “McCausland College of Arts and Sciences” appears below, with a horizontal divider separating college name from university branding.&#10;&#10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University logo and wordmark for University of South Carolina, featuring a black palmetto tree and gates above large garnet lettering. “McCausland College of Arts and Sciences” appears below, with a horizontal divider separating college name from university branding.&#10;&#10;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770" cy="979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5358C8" w14:textId="0D6764C0" w:rsidR="00CA5FD8" w:rsidRPr="000077D4" w:rsidRDefault="00C11629" w:rsidP="000077D4">
    <w:pPr>
      <w:pStyle w:val="Header"/>
      <w:jc w:val="right"/>
      <w:rPr>
        <w:rFonts w:ascii="Arial" w:hAnsi="Arial" w:cs="Arial"/>
        <w:sz w:val="20"/>
        <w:szCs w:val="20"/>
      </w:rPr>
    </w:pPr>
    <w:r w:rsidRPr="00C4021B">
      <w:rPr>
        <w:rFonts w:ascii="Arial" w:hAnsi="Arial" w:cs="Arial"/>
        <w:sz w:val="20"/>
        <w:szCs w:val="20"/>
      </w:rPr>
      <w:t>Department of Chemistry and Biochemistry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7763F24"/>
    <w:multiLevelType w:val="hybridMultilevel"/>
    <w:tmpl w:val="0316C908"/>
    <w:lvl w:ilvl="0" w:tplc="5E6830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3107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99"/>
    <w:rsid w:val="000006EC"/>
    <w:rsid w:val="000077D4"/>
    <w:rsid w:val="00041DA8"/>
    <w:rsid w:val="000609DB"/>
    <w:rsid w:val="000660C2"/>
    <w:rsid w:val="000D6157"/>
    <w:rsid w:val="00113AAF"/>
    <w:rsid w:val="00153E6A"/>
    <w:rsid w:val="00162C6F"/>
    <w:rsid w:val="001976FA"/>
    <w:rsid w:val="001B3D21"/>
    <w:rsid w:val="001E57F1"/>
    <w:rsid w:val="001F37F4"/>
    <w:rsid w:val="00222A00"/>
    <w:rsid w:val="00250E86"/>
    <w:rsid w:val="00257188"/>
    <w:rsid w:val="00286C1D"/>
    <w:rsid w:val="002A5E2D"/>
    <w:rsid w:val="002F1BAF"/>
    <w:rsid w:val="00322BEF"/>
    <w:rsid w:val="00324D9B"/>
    <w:rsid w:val="00325E99"/>
    <w:rsid w:val="00342889"/>
    <w:rsid w:val="003517E5"/>
    <w:rsid w:val="0038344B"/>
    <w:rsid w:val="003B595B"/>
    <w:rsid w:val="003C0A52"/>
    <w:rsid w:val="003C2BBF"/>
    <w:rsid w:val="003C5564"/>
    <w:rsid w:val="003D5280"/>
    <w:rsid w:val="003E5FB1"/>
    <w:rsid w:val="003F05C4"/>
    <w:rsid w:val="0040434E"/>
    <w:rsid w:val="00441CF3"/>
    <w:rsid w:val="004500DF"/>
    <w:rsid w:val="00481148"/>
    <w:rsid w:val="004A366B"/>
    <w:rsid w:val="004A630B"/>
    <w:rsid w:val="004B0479"/>
    <w:rsid w:val="004B31D5"/>
    <w:rsid w:val="004F4A1D"/>
    <w:rsid w:val="005439E3"/>
    <w:rsid w:val="0054418B"/>
    <w:rsid w:val="00547088"/>
    <w:rsid w:val="0057550F"/>
    <w:rsid w:val="005765A2"/>
    <w:rsid w:val="00587227"/>
    <w:rsid w:val="00590930"/>
    <w:rsid w:val="00595828"/>
    <w:rsid w:val="005A0CFA"/>
    <w:rsid w:val="005B7BCF"/>
    <w:rsid w:val="005F7D7B"/>
    <w:rsid w:val="00642E04"/>
    <w:rsid w:val="00665BF0"/>
    <w:rsid w:val="006A2ED4"/>
    <w:rsid w:val="006B3621"/>
    <w:rsid w:val="006E184E"/>
    <w:rsid w:val="0070188F"/>
    <w:rsid w:val="007036C2"/>
    <w:rsid w:val="007100AC"/>
    <w:rsid w:val="00724756"/>
    <w:rsid w:val="00731FCC"/>
    <w:rsid w:val="0079486E"/>
    <w:rsid w:val="007B0C05"/>
    <w:rsid w:val="007B11C4"/>
    <w:rsid w:val="007B2B61"/>
    <w:rsid w:val="007B3164"/>
    <w:rsid w:val="007D26AE"/>
    <w:rsid w:val="007F0347"/>
    <w:rsid w:val="00800A65"/>
    <w:rsid w:val="008148BF"/>
    <w:rsid w:val="00814B3E"/>
    <w:rsid w:val="00831017"/>
    <w:rsid w:val="00843FF3"/>
    <w:rsid w:val="00873778"/>
    <w:rsid w:val="00882CB6"/>
    <w:rsid w:val="00894731"/>
    <w:rsid w:val="008A4226"/>
    <w:rsid w:val="008E7CB0"/>
    <w:rsid w:val="008F3273"/>
    <w:rsid w:val="00921359"/>
    <w:rsid w:val="009258AA"/>
    <w:rsid w:val="00966F11"/>
    <w:rsid w:val="00970598"/>
    <w:rsid w:val="00971F02"/>
    <w:rsid w:val="009750C1"/>
    <w:rsid w:val="009859DF"/>
    <w:rsid w:val="009A734D"/>
    <w:rsid w:val="009D4AC2"/>
    <w:rsid w:val="00A3335B"/>
    <w:rsid w:val="00A35527"/>
    <w:rsid w:val="00A61EF6"/>
    <w:rsid w:val="00A640EA"/>
    <w:rsid w:val="00AA1967"/>
    <w:rsid w:val="00AB6850"/>
    <w:rsid w:val="00AE1B56"/>
    <w:rsid w:val="00B0068E"/>
    <w:rsid w:val="00B0491E"/>
    <w:rsid w:val="00B06CB7"/>
    <w:rsid w:val="00B1764D"/>
    <w:rsid w:val="00B53943"/>
    <w:rsid w:val="00B54AEE"/>
    <w:rsid w:val="00B62C6D"/>
    <w:rsid w:val="00B71713"/>
    <w:rsid w:val="00B76DAE"/>
    <w:rsid w:val="00B81D2B"/>
    <w:rsid w:val="00BE3760"/>
    <w:rsid w:val="00BF7B15"/>
    <w:rsid w:val="00C04ED6"/>
    <w:rsid w:val="00C11629"/>
    <w:rsid w:val="00C4021B"/>
    <w:rsid w:val="00C412B2"/>
    <w:rsid w:val="00C67EBB"/>
    <w:rsid w:val="00C75672"/>
    <w:rsid w:val="00C86838"/>
    <w:rsid w:val="00C964A7"/>
    <w:rsid w:val="00CA5FD8"/>
    <w:rsid w:val="00CB657B"/>
    <w:rsid w:val="00CC6FC9"/>
    <w:rsid w:val="00CE565A"/>
    <w:rsid w:val="00D50AB6"/>
    <w:rsid w:val="00D630A1"/>
    <w:rsid w:val="00D73B39"/>
    <w:rsid w:val="00D872AA"/>
    <w:rsid w:val="00DC7B99"/>
    <w:rsid w:val="00DD2DA4"/>
    <w:rsid w:val="00E37043"/>
    <w:rsid w:val="00E93191"/>
    <w:rsid w:val="00EC3DC5"/>
    <w:rsid w:val="00ED0572"/>
    <w:rsid w:val="00F03A85"/>
    <w:rsid w:val="00F13E29"/>
    <w:rsid w:val="00F15A68"/>
    <w:rsid w:val="00F36CE5"/>
    <w:rsid w:val="00F37503"/>
    <w:rsid w:val="00F56CE7"/>
    <w:rsid w:val="00F57295"/>
    <w:rsid w:val="00F67A9C"/>
    <w:rsid w:val="00F81F63"/>
    <w:rsid w:val="00F9212A"/>
    <w:rsid w:val="00F970C1"/>
    <w:rsid w:val="00FC47D4"/>
    <w:rsid w:val="00FD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75334"/>
  <w15:chartTrackingRefBased/>
  <w15:docId w15:val="{B80AF11E-85D3-E64D-A7B8-8D3AE504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0C1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E2D"/>
  </w:style>
  <w:style w:type="paragraph" w:styleId="Footer">
    <w:name w:val="footer"/>
    <w:basedOn w:val="Normal"/>
    <w:link w:val="FooterChar"/>
    <w:uiPriority w:val="99"/>
    <w:unhideWhenUsed/>
    <w:rsid w:val="002A5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E2D"/>
  </w:style>
  <w:style w:type="paragraph" w:styleId="BalloonText">
    <w:name w:val="Balloon Text"/>
    <w:basedOn w:val="Normal"/>
    <w:link w:val="BalloonTextChar"/>
    <w:uiPriority w:val="99"/>
    <w:semiHidden/>
    <w:unhideWhenUsed/>
    <w:rsid w:val="002A5E2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A5E2D"/>
    <w:rPr>
      <w:rFonts w:ascii="Tahoma" w:hAnsi="Tahoma" w:cs="Tahoma"/>
      <w:sz w:val="16"/>
      <w:szCs w:val="16"/>
    </w:rPr>
  </w:style>
  <w:style w:type="character" w:customStyle="1" w:styleId="InternetLink">
    <w:name w:val="Internet Link"/>
    <w:uiPriority w:val="99"/>
    <w:rsid w:val="00222A00"/>
    <w:rPr>
      <w:color w:val="000080"/>
      <w:u w:val="single"/>
    </w:rPr>
  </w:style>
  <w:style w:type="character" w:styleId="Hyperlink">
    <w:name w:val="Hyperlink"/>
    <w:unhideWhenUsed/>
    <w:rsid w:val="00222A00"/>
    <w:rPr>
      <w:color w:val="0000FF"/>
      <w:u w:val="single"/>
    </w:rPr>
  </w:style>
  <w:style w:type="paragraph" w:styleId="Closing">
    <w:name w:val="Closing"/>
    <w:basedOn w:val="Normal"/>
    <w:next w:val="Signature"/>
    <w:link w:val="ClosingChar"/>
    <w:rsid w:val="00724756"/>
    <w:pPr>
      <w:keepNext/>
      <w:spacing w:after="60" w:line="220" w:lineRule="atLeast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ClosingChar">
    <w:name w:val="Closing Char"/>
    <w:link w:val="Closing"/>
    <w:rsid w:val="00724756"/>
    <w:rPr>
      <w:rFonts w:ascii="Arial" w:eastAsia="Times New Roman" w:hAnsi="Arial"/>
      <w:spacing w:val="-5"/>
    </w:rPr>
  </w:style>
  <w:style w:type="paragraph" w:styleId="Signature">
    <w:name w:val="Signature"/>
    <w:basedOn w:val="Normal"/>
    <w:next w:val="SignatureJobTitle"/>
    <w:link w:val="SignatureChar"/>
    <w:rsid w:val="00724756"/>
    <w:pPr>
      <w:keepNext/>
      <w:spacing w:before="880" w:after="0" w:line="220" w:lineRule="atLeast"/>
    </w:pPr>
    <w:rPr>
      <w:rFonts w:ascii="Arial" w:eastAsia="Times New Roman" w:hAnsi="Arial"/>
      <w:spacing w:val="-5"/>
      <w:sz w:val="20"/>
      <w:szCs w:val="20"/>
    </w:rPr>
  </w:style>
  <w:style w:type="character" w:customStyle="1" w:styleId="SignatureChar">
    <w:name w:val="Signature Char"/>
    <w:link w:val="Signature"/>
    <w:rsid w:val="00724756"/>
    <w:rPr>
      <w:rFonts w:ascii="Arial" w:eastAsia="Times New Roman" w:hAnsi="Arial"/>
      <w:spacing w:val="-5"/>
    </w:rPr>
  </w:style>
  <w:style w:type="paragraph" w:customStyle="1" w:styleId="SignatureCompany">
    <w:name w:val="Signature Company"/>
    <w:basedOn w:val="Signature"/>
    <w:next w:val="Normal"/>
    <w:rsid w:val="00724756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724756"/>
    <w:pPr>
      <w:spacing w:before="0"/>
    </w:pPr>
  </w:style>
  <w:style w:type="character" w:styleId="UnresolvedMention">
    <w:name w:val="Unresolved Mention"/>
    <w:uiPriority w:val="99"/>
    <w:semiHidden/>
    <w:unhideWhenUsed/>
    <w:rsid w:val="00EC3DC5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C3DC5"/>
    <w:rPr>
      <w:color w:val="954F72"/>
      <w:u w:val="single"/>
    </w:rPr>
  </w:style>
  <w:style w:type="paragraph" w:customStyle="1" w:styleId="Default">
    <w:name w:val="Default"/>
    <w:rsid w:val="00324D9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C40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23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SRC-recept\Documents\Chemistry%20Letterhead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C:\Users\GSRC-recept\Documents\Chemistry Letterhead Template.dotm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"Vitaly A. Rassolov</dc:creator>
  <cp:keywords/>
  <cp:lastModifiedBy>Maybach, Laura</cp:lastModifiedBy>
  <cp:revision>2</cp:revision>
  <cp:lastPrinted>2026-02-04T18:10:00Z</cp:lastPrinted>
  <dcterms:created xsi:type="dcterms:W3CDTF">2026-10-28T16:36:00Z</dcterms:created>
  <dcterms:modified xsi:type="dcterms:W3CDTF">2026-10-28T16:36:00Z</dcterms:modified>
</cp:coreProperties>
</file>